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13D" w:rsidRDefault="00077DE3" w:rsidP="00D038A1">
      <w:pPr>
        <w:ind w:right="-351" w:firstLine="7088"/>
        <w:rPr>
          <w:sz w:val="18"/>
        </w:rPr>
      </w:pPr>
      <w:r>
        <w:rPr>
          <w:sz w:val="18"/>
        </w:rPr>
        <w:t xml:space="preserve">REPUBLIQUE </w:t>
      </w:r>
      <w:r w:rsidR="008A5118">
        <w:rPr>
          <w:sz w:val="18"/>
        </w:rPr>
        <w:t xml:space="preserve"> </w:t>
      </w:r>
      <w:r>
        <w:rPr>
          <w:sz w:val="18"/>
        </w:rPr>
        <w:t>FRANÇAISE</w:t>
      </w:r>
    </w:p>
    <w:p w:rsidR="00D2513D" w:rsidRDefault="00077DE3" w:rsidP="00D038A1">
      <w:pPr>
        <w:jc w:val="both"/>
        <w:rPr>
          <w:b/>
          <w:sz w:val="22"/>
        </w:rPr>
      </w:pPr>
      <w:r>
        <w:rPr>
          <w:b/>
          <w:sz w:val="22"/>
        </w:rPr>
        <w:t>MAIRIE DE JONCHEREY</w:t>
      </w:r>
    </w:p>
    <w:p w:rsidR="00D2513D" w:rsidRDefault="00077DE3" w:rsidP="00D038A1">
      <w:pPr>
        <w:tabs>
          <w:tab w:val="left" w:pos="900"/>
        </w:tabs>
        <w:jc w:val="both"/>
        <w:rPr>
          <w:sz w:val="16"/>
        </w:rPr>
      </w:pPr>
      <w:r>
        <w:rPr>
          <w:sz w:val="16"/>
        </w:rPr>
        <w:tab/>
      </w:r>
      <w:r>
        <w:rPr>
          <w:sz w:val="16"/>
        </w:rPr>
        <w:sym w:font="Symbol" w:char="F0BE"/>
      </w:r>
      <w:r>
        <w:rPr>
          <w:sz w:val="16"/>
        </w:rPr>
        <w:sym w:font="Symbol" w:char="F0BE"/>
      </w:r>
      <w:r>
        <w:rPr>
          <w:sz w:val="16"/>
        </w:rPr>
        <w:sym w:font="Symbol" w:char="F0BE"/>
      </w:r>
      <w:r>
        <w:rPr>
          <w:sz w:val="16"/>
        </w:rPr>
        <w:sym w:font="Symbol" w:char="F0BE"/>
      </w:r>
      <w:r>
        <w:rPr>
          <w:sz w:val="16"/>
        </w:rPr>
        <w:sym w:font="Symbol" w:char="F0BE"/>
      </w:r>
    </w:p>
    <w:p w:rsidR="00D2513D" w:rsidRDefault="00077DE3" w:rsidP="00D038A1">
      <w:pPr>
        <w:jc w:val="both"/>
        <w:rPr>
          <w:sz w:val="16"/>
        </w:rPr>
      </w:pPr>
      <w:r>
        <w:rPr>
          <w:sz w:val="16"/>
        </w:rPr>
        <w:t xml:space="preserve">    Département du Territoire de Belfort</w:t>
      </w:r>
    </w:p>
    <w:p w:rsidR="00D2513D" w:rsidRDefault="00077DE3" w:rsidP="00D038A1">
      <w:pPr>
        <w:tabs>
          <w:tab w:val="left" w:pos="6379"/>
        </w:tabs>
        <w:jc w:val="both"/>
        <w:rPr>
          <w:rFonts w:ascii="Aladdin" w:hAnsi="Aladdin"/>
        </w:rPr>
      </w:pPr>
      <w:r>
        <w:rPr>
          <w:rFonts w:ascii="Arial" w:hAnsi="Arial"/>
        </w:rPr>
        <w:t xml:space="preserve">                                               </w:t>
      </w:r>
      <w:r w:rsidR="00584A95">
        <w:rPr>
          <w:rFonts w:ascii="Arial" w:hAnsi="Arial"/>
        </w:rPr>
        <w:tab/>
      </w:r>
    </w:p>
    <w:p w:rsidR="00D2513D" w:rsidRDefault="00077DE3" w:rsidP="00D038A1">
      <w:pPr>
        <w:jc w:val="both"/>
      </w:pPr>
      <w:r>
        <w:t xml:space="preserve">           </w:t>
      </w:r>
      <w:r>
        <w:object w:dxaOrig="7574" w:dyaOrig="94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81pt" o:ole="">
            <v:imagedata r:id="rId6" o:title=""/>
          </v:shape>
          <o:OLEObject Type="Embed" ProgID="MSPhotoEd.3" ShapeID="_x0000_i1025" DrawAspect="Content" ObjectID="_1565782158" r:id="rId7"/>
        </w:object>
      </w:r>
    </w:p>
    <w:p w:rsidR="00D2513D" w:rsidRDefault="00D2513D" w:rsidP="00D038A1">
      <w:pPr>
        <w:jc w:val="both"/>
      </w:pPr>
    </w:p>
    <w:p w:rsidR="00D2513D" w:rsidRDefault="00077DE3" w:rsidP="00E2034B">
      <w:pPr>
        <w:tabs>
          <w:tab w:val="left" w:pos="5812"/>
        </w:tabs>
        <w:jc w:val="both"/>
      </w:pPr>
      <w:r>
        <w:t xml:space="preserve">                  Le Maire   </w:t>
      </w:r>
      <w:r w:rsidR="00584A95">
        <w:tab/>
      </w:r>
    </w:p>
    <w:p w:rsidR="00E2034B" w:rsidRDefault="00E2034B" w:rsidP="00E2034B">
      <w:pPr>
        <w:tabs>
          <w:tab w:val="left" w:pos="5812"/>
        </w:tabs>
        <w:jc w:val="both"/>
      </w:pPr>
    </w:p>
    <w:p w:rsidR="00E2034B" w:rsidRDefault="00E2034B" w:rsidP="00E2034B">
      <w:pPr>
        <w:tabs>
          <w:tab w:val="left" w:pos="5812"/>
        </w:tabs>
        <w:jc w:val="both"/>
      </w:pPr>
    </w:p>
    <w:p w:rsidR="00E2034B" w:rsidRDefault="00E2034B" w:rsidP="00E2034B">
      <w:pPr>
        <w:tabs>
          <w:tab w:val="left" w:pos="5812"/>
        </w:tabs>
        <w:jc w:val="both"/>
      </w:pPr>
    </w:p>
    <w:p w:rsidR="00E2034B" w:rsidRDefault="00E2034B" w:rsidP="00E2034B">
      <w:pPr>
        <w:tabs>
          <w:tab w:val="left" w:pos="5812"/>
        </w:tabs>
        <w:jc w:val="both"/>
      </w:pPr>
    </w:p>
    <w:p w:rsidR="00E2034B" w:rsidRDefault="00E2034B" w:rsidP="00E2034B">
      <w:pPr>
        <w:tabs>
          <w:tab w:val="left" w:pos="5812"/>
        </w:tabs>
        <w:jc w:val="both"/>
      </w:pPr>
    </w:p>
    <w:p w:rsidR="00E2034B" w:rsidRDefault="00E2034B" w:rsidP="00E2034B">
      <w:pPr>
        <w:tabs>
          <w:tab w:val="left" w:pos="5812"/>
        </w:tabs>
        <w:jc w:val="center"/>
        <w:rPr>
          <w:b/>
          <w:sz w:val="32"/>
          <w:szCs w:val="32"/>
        </w:rPr>
      </w:pPr>
      <w:r w:rsidRPr="00E2034B">
        <w:rPr>
          <w:b/>
          <w:sz w:val="32"/>
          <w:szCs w:val="32"/>
        </w:rPr>
        <w:t xml:space="preserve">CAMPAGNE D’AFFOUAGE </w:t>
      </w:r>
      <w:r w:rsidR="0093514E">
        <w:rPr>
          <w:b/>
          <w:sz w:val="32"/>
          <w:szCs w:val="32"/>
        </w:rPr>
        <w:t>2018</w:t>
      </w:r>
    </w:p>
    <w:p w:rsidR="00E2034B" w:rsidRDefault="00E2034B" w:rsidP="00E2034B">
      <w:pPr>
        <w:tabs>
          <w:tab w:val="left" w:pos="5812"/>
        </w:tabs>
        <w:jc w:val="center"/>
        <w:rPr>
          <w:b/>
          <w:sz w:val="32"/>
          <w:szCs w:val="32"/>
        </w:rPr>
      </w:pPr>
    </w:p>
    <w:p w:rsidR="00E2034B" w:rsidRDefault="00E2034B" w:rsidP="00E2034B">
      <w:pPr>
        <w:tabs>
          <w:tab w:val="left" w:pos="5812"/>
        </w:tabs>
        <w:jc w:val="both"/>
        <w:rPr>
          <w:b/>
          <w:sz w:val="32"/>
          <w:szCs w:val="32"/>
        </w:rPr>
      </w:pPr>
    </w:p>
    <w:p w:rsidR="00E2034B" w:rsidRDefault="00E2034B" w:rsidP="00E2034B">
      <w:pPr>
        <w:tabs>
          <w:tab w:val="left" w:pos="5812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Si vous souhaitez vous inscrire pour obtenir un lot d’affouage en </w:t>
      </w:r>
      <w:r w:rsidR="0093514E">
        <w:rPr>
          <w:b/>
          <w:sz w:val="32"/>
          <w:szCs w:val="32"/>
        </w:rPr>
        <w:t>2018</w:t>
      </w:r>
      <w:r>
        <w:rPr>
          <w:b/>
          <w:sz w:val="32"/>
          <w:szCs w:val="32"/>
        </w:rPr>
        <w:t xml:space="preserve">, merci de compléter le document ci-dessous. </w:t>
      </w:r>
    </w:p>
    <w:p w:rsidR="00E2034B" w:rsidRDefault="00E2034B" w:rsidP="00E2034B">
      <w:pPr>
        <w:tabs>
          <w:tab w:val="left" w:pos="5812"/>
        </w:tabs>
        <w:jc w:val="both"/>
        <w:rPr>
          <w:b/>
          <w:sz w:val="32"/>
          <w:szCs w:val="32"/>
        </w:rPr>
      </w:pPr>
    </w:p>
    <w:p w:rsidR="00E2034B" w:rsidRDefault="00E2034B" w:rsidP="00E2034B">
      <w:pPr>
        <w:tabs>
          <w:tab w:val="left" w:pos="5812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Vous pouvez nous le faire parvenir soit :</w:t>
      </w:r>
    </w:p>
    <w:p w:rsidR="00E2034B" w:rsidRDefault="00E2034B" w:rsidP="00E2034B">
      <w:pPr>
        <w:pStyle w:val="Paragraphedeliste"/>
        <w:numPr>
          <w:ilvl w:val="0"/>
          <w:numId w:val="1"/>
        </w:numPr>
        <w:tabs>
          <w:tab w:val="left" w:pos="5812"/>
        </w:tabs>
        <w:jc w:val="both"/>
        <w:rPr>
          <w:b/>
          <w:sz w:val="32"/>
          <w:szCs w:val="32"/>
        </w:rPr>
      </w:pPr>
      <w:r w:rsidRPr="00E2034B">
        <w:rPr>
          <w:b/>
          <w:sz w:val="32"/>
          <w:szCs w:val="32"/>
        </w:rPr>
        <w:t xml:space="preserve">par mail à </w:t>
      </w:r>
      <w:hyperlink r:id="rId8" w:history="1">
        <w:r w:rsidRPr="00E2034B">
          <w:rPr>
            <w:rStyle w:val="Lienhypertexte"/>
            <w:b/>
            <w:sz w:val="32"/>
            <w:szCs w:val="32"/>
          </w:rPr>
          <w:t>josiane.charlet@joncherey.fr</w:t>
        </w:r>
      </w:hyperlink>
      <w:r w:rsidRPr="00E2034B">
        <w:rPr>
          <w:b/>
          <w:sz w:val="32"/>
          <w:szCs w:val="32"/>
        </w:rPr>
        <w:t xml:space="preserve"> </w:t>
      </w:r>
    </w:p>
    <w:p w:rsidR="00E2034B" w:rsidRDefault="00E2034B" w:rsidP="00E2034B">
      <w:pPr>
        <w:pStyle w:val="Paragraphedeliste"/>
        <w:numPr>
          <w:ilvl w:val="0"/>
          <w:numId w:val="1"/>
        </w:numPr>
        <w:tabs>
          <w:tab w:val="left" w:pos="5812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en téléphonant au 03.84.36.01.46</w:t>
      </w:r>
      <w:r w:rsidRPr="00E2034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ou 03.84.36.03.15</w:t>
      </w:r>
    </w:p>
    <w:p w:rsidR="00E2034B" w:rsidRDefault="00E2034B" w:rsidP="00E2034B">
      <w:pPr>
        <w:pStyle w:val="Paragraphedeliste"/>
        <w:numPr>
          <w:ilvl w:val="0"/>
          <w:numId w:val="1"/>
        </w:numPr>
        <w:tabs>
          <w:tab w:val="left" w:pos="5812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en déposant le bulletin ci-dessous en mairie</w:t>
      </w:r>
    </w:p>
    <w:p w:rsidR="00FC3C79" w:rsidRDefault="00FC3C79" w:rsidP="00E2034B">
      <w:pPr>
        <w:tabs>
          <w:tab w:val="left" w:pos="5812"/>
        </w:tabs>
        <w:jc w:val="both"/>
        <w:rPr>
          <w:b/>
          <w:sz w:val="32"/>
          <w:szCs w:val="32"/>
        </w:rPr>
      </w:pPr>
      <w:bookmarkStart w:id="0" w:name="_GoBack"/>
      <w:bookmarkEnd w:id="0"/>
    </w:p>
    <w:p w:rsidR="00E2034B" w:rsidRDefault="00E2034B" w:rsidP="00E2034B">
      <w:pPr>
        <w:tabs>
          <w:tab w:val="left" w:pos="5812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sym w:font="Wingdings" w:char="F023"/>
      </w:r>
      <w:r>
        <w:rPr>
          <w:b/>
          <w:sz w:val="32"/>
          <w:szCs w:val="32"/>
        </w:rPr>
        <w:t>--------------------------------------------------------------------------------------</w:t>
      </w:r>
    </w:p>
    <w:p w:rsidR="00E2034B" w:rsidRDefault="00E2034B" w:rsidP="00E2034B">
      <w:pPr>
        <w:tabs>
          <w:tab w:val="left" w:pos="5812"/>
        </w:tabs>
        <w:jc w:val="both"/>
        <w:rPr>
          <w:b/>
          <w:sz w:val="32"/>
          <w:szCs w:val="32"/>
        </w:rPr>
      </w:pPr>
    </w:p>
    <w:p w:rsidR="00E2034B" w:rsidRDefault="00E2034B" w:rsidP="00E2034B">
      <w:pPr>
        <w:tabs>
          <w:tab w:val="left" w:pos="581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INSCRIPTION AFFOUAGE – 201</w:t>
      </w:r>
      <w:r w:rsidR="0093514E">
        <w:rPr>
          <w:b/>
          <w:sz w:val="32"/>
          <w:szCs w:val="32"/>
        </w:rPr>
        <w:t>8</w:t>
      </w:r>
    </w:p>
    <w:p w:rsidR="009B59FB" w:rsidRDefault="009B59FB" w:rsidP="009B59FB">
      <w:pPr>
        <w:tabs>
          <w:tab w:val="left" w:pos="5812"/>
        </w:tabs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(</w:t>
      </w:r>
      <w:proofErr w:type="gramStart"/>
      <w:r>
        <w:rPr>
          <w:b/>
          <w:color w:val="FF0000"/>
          <w:sz w:val="24"/>
          <w:szCs w:val="24"/>
        </w:rPr>
        <w:t>à</w:t>
      </w:r>
      <w:proofErr w:type="gramEnd"/>
      <w:r>
        <w:rPr>
          <w:b/>
          <w:color w:val="FF0000"/>
          <w:sz w:val="24"/>
          <w:szCs w:val="24"/>
        </w:rPr>
        <w:t xml:space="preserve"> retourner avant le 30 octobre 201</w:t>
      </w:r>
      <w:r w:rsidR="0093514E">
        <w:rPr>
          <w:b/>
          <w:color w:val="FF0000"/>
          <w:sz w:val="24"/>
          <w:szCs w:val="24"/>
        </w:rPr>
        <w:t>7</w:t>
      </w:r>
      <w:r>
        <w:rPr>
          <w:b/>
          <w:color w:val="FF0000"/>
          <w:sz w:val="24"/>
          <w:szCs w:val="24"/>
        </w:rPr>
        <w:t>)</w:t>
      </w:r>
    </w:p>
    <w:p w:rsidR="00E2034B" w:rsidRDefault="00E2034B" w:rsidP="00E2034B">
      <w:pPr>
        <w:tabs>
          <w:tab w:val="left" w:pos="5812"/>
        </w:tabs>
        <w:jc w:val="center"/>
        <w:rPr>
          <w:b/>
          <w:sz w:val="32"/>
          <w:szCs w:val="32"/>
        </w:rPr>
      </w:pPr>
    </w:p>
    <w:p w:rsidR="00E2034B" w:rsidRDefault="00E2034B" w:rsidP="00E2034B">
      <w:pPr>
        <w:tabs>
          <w:tab w:val="left" w:pos="5812"/>
        </w:tabs>
        <w:jc w:val="center"/>
        <w:rPr>
          <w:b/>
          <w:sz w:val="32"/>
          <w:szCs w:val="32"/>
        </w:rPr>
      </w:pPr>
    </w:p>
    <w:p w:rsidR="00E2034B" w:rsidRDefault="00E2034B" w:rsidP="00E2034B">
      <w:pPr>
        <w:tabs>
          <w:tab w:val="left" w:pos="5812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NOM :                                                   PRÉNOM</w:t>
      </w:r>
    </w:p>
    <w:p w:rsidR="00FC3C79" w:rsidRDefault="00FC3C79" w:rsidP="00E2034B">
      <w:pPr>
        <w:tabs>
          <w:tab w:val="left" w:pos="5812"/>
        </w:tabs>
        <w:jc w:val="both"/>
        <w:rPr>
          <w:b/>
          <w:sz w:val="32"/>
          <w:szCs w:val="32"/>
        </w:rPr>
      </w:pPr>
    </w:p>
    <w:p w:rsidR="00FC3C79" w:rsidRDefault="00FC3C79" w:rsidP="00E2034B">
      <w:pPr>
        <w:tabs>
          <w:tab w:val="left" w:pos="5812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ADRESSE :</w:t>
      </w:r>
    </w:p>
    <w:p w:rsidR="00FC3C79" w:rsidRDefault="00FC3C79" w:rsidP="00E2034B">
      <w:pPr>
        <w:tabs>
          <w:tab w:val="left" w:pos="5812"/>
        </w:tabs>
        <w:jc w:val="both"/>
        <w:rPr>
          <w:b/>
          <w:sz w:val="32"/>
          <w:szCs w:val="32"/>
        </w:rPr>
      </w:pPr>
    </w:p>
    <w:p w:rsidR="00FC3C79" w:rsidRDefault="00FC3C79" w:rsidP="00E2034B">
      <w:pPr>
        <w:tabs>
          <w:tab w:val="left" w:pos="5812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TÉLÉPHONE :</w:t>
      </w:r>
    </w:p>
    <w:p w:rsidR="00FC3C79" w:rsidRDefault="00FC3C79" w:rsidP="00E2034B">
      <w:pPr>
        <w:tabs>
          <w:tab w:val="left" w:pos="5812"/>
        </w:tabs>
        <w:jc w:val="both"/>
        <w:rPr>
          <w:b/>
          <w:sz w:val="32"/>
          <w:szCs w:val="32"/>
        </w:rPr>
      </w:pPr>
    </w:p>
    <w:p w:rsidR="00FC3C79" w:rsidRDefault="00FC3C79" w:rsidP="00E2034B">
      <w:pPr>
        <w:tabs>
          <w:tab w:val="left" w:pos="5812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Sollicite son inscription pour le tirage au sort concernant l’affouage 2017.</w:t>
      </w:r>
    </w:p>
    <w:p w:rsidR="00FC3C79" w:rsidRDefault="00FC3C79" w:rsidP="00E2034B">
      <w:pPr>
        <w:tabs>
          <w:tab w:val="left" w:pos="5812"/>
        </w:tabs>
        <w:jc w:val="both"/>
        <w:rPr>
          <w:b/>
          <w:sz w:val="32"/>
          <w:szCs w:val="32"/>
        </w:rPr>
      </w:pPr>
    </w:p>
    <w:p w:rsidR="00FC3C79" w:rsidRDefault="00FC3C79" w:rsidP="00E2034B">
      <w:pPr>
        <w:tabs>
          <w:tab w:val="left" w:pos="5812"/>
        </w:tabs>
        <w:jc w:val="both"/>
        <w:rPr>
          <w:b/>
          <w:sz w:val="32"/>
          <w:szCs w:val="32"/>
        </w:rPr>
      </w:pPr>
    </w:p>
    <w:p w:rsidR="00FC3C79" w:rsidRDefault="00FC3C79" w:rsidP="00E2034B">
      <w:pPr>
        <w:tabs>
          <w:tab w:val="left" w:pos="5812"/>
        </w:tabs>
        <w:jc w:val="both"/>
        <w:rPr>
          <w:b/>
          <w:sz w:val="32"/>
          <w:szCs w:val="32"/>
        </w:rPr>
      </w:pPr>
    </w:p>
    <w:p w:rsidR="00FC3C79" w:rsidRPr="00FC3C79" w:rsidRDefault="00FC3C79" w:rsidP="00FC3C79">
      <w:pPr>
        <w:tabs>
          <w:tab w:val="left" w:pos="5812"/>
        </w:tabs>
        <w:jc w:val="center"/>
        <w:rPr>
          <w:b/>
          <w:sz w:val="18"/>
          <w:szCs w:val="18"/>
        </w:rPr>
      </w:pPr>
      <w:r w:rsidRPr="00FC3C79">
        <w:rPr>
          <w:b/>
          <w:sz w:val="18"/>
          <w:szCs w:val="18"/>
        </w:rPr>
        <w:t>MAIRIE DE JONCHEREY – 3 place de l’Eglise – 90100 JONCHEREY</w:t>
      </w:r>
    </w:p>
    <w:p w:rsidR="00FC3C79" w:rsidRPr="00FC3C79" w:rsidRDefault="00FC3C79" w:rsidP="00E2034B">
      <w:pPr>
        <w:tabs>
          <w:tab w:val="left" w:pos="5812"/>
        </w:tabs>
        <w:jc w:val="both"/>
        <w:rPr>
          <w:b/>
          <w:sz w:val="18"/>
          <w:szCs w:val="18"/>
        </w:rPr>
      </w:pPr>
    </w:p>
    <w:p w:rsidR="00E2034B" w:rsidRPr="00E2034B" w:rsidRDefault="00E2034B" w:rsidP="00FC3C79">
      <w:pPr>
        <w:tabs>
          <w:tab w:val="left" w:pos="5812"/>
        </w:tabs>
        <w:rPr>
          <w:b/>
          <w:sz w:val="32"/>
          <w:szCs w:val="32"/>
        </w:rPr>
      </w:pPr>
    </w:p>
    <w:sectPr w:rsidR="00E2034B" w:rsidRPr="00E2034B" w:rsidSect="00D2513D">
      <w:pgSz w:w="11907" w:h="16840"/>
      <w:pgMar w:top="567" w:right="1134" w:bottom="113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addin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364B83"/>
    <w:multiLevelType w:val="hybridMultilevel"/>
    <w:tmpl w:val="F15CECB8"/>
    <w:lvl w:ilvl="0" w:tplc="8836E3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F83"/>
    <w:rsid w:val="00077DE3"/>
    <w:rsid w:val="000D1692"/>
    <w:rsid w:val="001003F4"/>
    <w:rsid w:val="00111278"/>
    <w:rsid w:val="00126525"/>
    <w:rsid w:val="00130953"/>
    <w:rsid w:val="00136110"/>
    <w:rsid w:val="00157E8B"/>
    <w:rsid w:val="00176153"/>
    <w:rsid w:val="001B36A3"/>
    <w:rsid w:val="001D6A72"/>
    <w:rsid w:val="001E1E29"/>
    <w:rsid w:val="0023046D"/>
    <w:rsid w:val="0023719B"/>
    <w:rsid w:val="00245793"/>
    <w:rsid w:val="00270CAB"/>
    <w:rsid w:val="002A0BFE"/>
    <w:rsid w:val="002A66B0"/>
    <w:rsid w:val="002B5CFA"/>
    <w:rsid w:val="002D7DAB"/>
    <w:rsid w:val="00323298"/>
    <w:rsid w:val="003512E3"/>
    <w:rsid w:val="003B03C4"/>
    <w:rsid w:val="003B07E1"/>
    <w:rsid w:val="004026C3"/>
    <w:rsid w:val="00425AB6"/>
    <w:rsid w:val="004578CA"/>
    <w:rsid w:val="004F1F53"/>
    <w:rsid w:val="00501D8F"/>
    <w:rsid w:val="00504F83"/>
    <w:rsid w:val="005618E4"/>
    <w:rsid w:val="00584A95"/>
    <w:rsid w:val="0058516A"/>
    <w:rsid w:val="00585A40"/>
    <w:rsid w:val="005B1AD3"/>
    <w:rsid w:val="00620DFE"/>
    <w:rsid w:val="00632275"/>
    <w:rsid w:val="00635B4C"/>
    <w:rsid w:val="0066399A"/>
    <w:rsid w:val="00676E4A"/>
    <w:rsid w:val="0068548C"/>
    <w:rsid w:val="00694364"/>
    <w:rsid w:val="006B062D"/>
    <w:rsid w:val="00824333"/>
    <w:rsid w:val="008325A3"/>
    <w:rsid w:val="00834FB2"/>
    <w:rsid w:val="008925FF"/>
    <w:rsid w:val="008A5118"/>
    <w:rsid w:val="008A64FE"/>
    <w:rsid w:val="008B5095"/>
    <w:rsid w:val="008B57C6"/>
    <w:rsid w:val="008C1024"/>
    <w:rsid w:val="008E733C"/>
    <w:rsid w:val="0093514E"/>
    <w:rsid w:val="009B2626"/>
    <w:rsid w:val="009B59FB"/>
    <w:rsid w:val="009B7A33"/>
    <w:rsid w:val="009E04D1"/>
    <w:rsid w:val="009F073D"/>
    <w:rsid w:val="00A550EA"/>
    <w:rsid w:val="00A72233"/>
    <w:rsid w:val="00A86D56"/>
    <w:rsid w:val="00A90540"/>
    <w:rsid w:val="00AB731D"/>
    <w:rsid w:val="00AC03BC"/>
    <w:rsid w:val="00AD6D68"/>
    <w:rsid w:val="00AF63DD"/>
    <w:rsid w:val="00B223A4"/>
    <w:rsid w:val="00B7730E"/>
    <w:rsid w:val="00BA4236"/>
    <w:rsid w:val="00BB7ECE"/>
    <w:rsid w:val="00C2248A"/>
    <w:rsid w:val="00C446E2"/>
    <w:rsid w:val="00CA0129"/>
    <w:rsid w:val="00CE72EF"/>
    <w:rsid w:val="00D038A1"/>
    <w:rsid w:val="00D23CDE"/>
    <w:rsid w:val="00D2513D"/>
    <w:rsid w:val="00D3263A"/>
    <w:rsid w:val="00DB0EAC"/>
    <w:rsid w:val="00DB4D1F"/>
    <w:rsid w:val="00DE2304"/>
    <w:rsid w:val="00DE3F74"/>
    <w:rsid w:val="00E2034B"/>
    <w:rsid w:val="00E4502C"/>
    <w:rsid w:val="00EA4A72"/>
    <w:rsid w:val="00EC3F37"/>
    <w:rsid w:val="00EE3D45"/>
    <w:rsid w:val="00F340D4"/>
    <w:rsid w:val="00F46861"/>
    <w:rsid w:val="00F71517"/>
    <w:rsid w:val="00F7519D"/>
    <w:rsid w:val="00FB5809"/>
    <w:rsid w:val="00FC3C79"/>
    <w:rsid w:val="00FE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06C03A99-4D9D-4585-BF03-70DE98AB3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13D"/>
    <w:pPr>
      <w:overflowPunct w:val="0"/>
      <w:autoSpaceDE w:val="0"/>
      <w:autoSpaceDN w:val="0"/>
      <w:adjustRightInd w:val="0"/>
      <w:textAlignment w:val="baseline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semiHidden/>
    <w:rsid w:val="00DE2304"/>
    <w:pPr>
      <w:tabs>
        <w:tab w:val="left" w:pos="6480"/>
      </w:tabs>
      <w:ind w:left="1440" w:firstLine="1440"/>
      <w:jc w:val="both"/>
    </w:pPr>
    <w:rPr>
      <w:sz w:val="24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DE2304"/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09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095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8516A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2034B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203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4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iane.charlet@joncherey.fr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Bureau\Papier%20Mairie%20couleu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4332C-0D7F-4CBE-BC87-046BCA8D1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Mairie couleur.dotx</Template>
  <TotalTime>1</TotalTime>
  <Pages>1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RÈPUBLIQUE FRANÇAISE</vt:lpstr>
    </vt:vector>
  </TitlesOfParts>
  <Company>MAIRIE DE JONCHEREY</Company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RÈPUBLIQUE FRANÇAISE</dc:title>
  <dc:creator>user</dc:creator>
  <cp:lastModifiedBy>mairie</cp:lastModifiedBy>
  <cp:revision>3</cp:revision>
  <cp:lastPrinted>2016-01-12T08:25:00Z</cp:lastPrinted>
  <dcterms:created xsi:type="dcterms:W3CDTF">2017-09-01T12:42:00Z</dcterms:created>
  <dcterms:modified xsi:type="dcterms:W3CDTF">2017-09-01T12:43:00Z</dcterms:modified>
</cp:coreProperties>
</file>